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632B085B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0445C5">
        <w:rPr>
          <w:rFonts w:ascii="Georgia" w:hAnsi="Georgia" w:cs="Arial"/>
          <w:noProof/>
          <w:sz w:val="20"/>
          <w:szCs w:val="20"/>
        </w:rPr>
        <w:t>22. října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6B2619B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EF00D8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EF00D8">
        <w:rPr>
          <w:rFonts w:ascii="Georgia" w:hAnsi="Georgia" w:cs="Arial"/>
          <w:sz w:val="20"/>
          <w:szCs w:val="20"/>
        </w:rPr>
        <w:t xml:space="preserve">, </w:t>
      </w:r>
      <w:r w:rsidR="00EF00D8" w:rsidRPr="00EF00D8">
        <w:rPr>
          <w:rFonts w:ascii="Georgia" w:hAnsi="Georgia" w:cs="Arial"/>
          <w:sz w:val="20"/>
          <w:szCs w:val="20"/>
        </w:rPr>
        <w:t>+420 602 234 420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5275DDD3" w:rsidR="00D32F4E" w:rsidRDefault="00D32F4E" w:rsidP="00E45A85">
      <w:pPr>
        <w:pStyle w:val="JVS1"/>
        <w:rPr>
          <w:rFonts w:ascii="Georgia" w:hAnsi="Georgia"/>
          <w:sz w:val="36"/>
          <w:szCs w:val="36"/>
        </w:rPr>
      </w:pPr>
      <w:r w:rsidRPr="006A0F21">
        <w:rPr>
          <w:rFonts w:ascii="Georgia" w:hAnsi="Georgia"/>
          <w:sz w:val="36"/>
          <w:szCs w:val="36"/>
        </w:rPr>
        <w:t>TISKOVÁ ZPRÁVA</w:t>
      </w:r>
    </w:p>
    <w:p w14:paraId="2C735135" w14:textId="07D76096" w:rsidR="00BE43AF" w:rsidRPr="00BE43AF" w:rsidRDefault="00790102" w:rsidP="00BE43AF">
      <w:pPr>
        <w:jc w:val="both"/>
        <w:rPr>
          <w:rFonts w:ascii="Georgia" w:hAnsi="Georgia"/>
          <w:b/>
          <w:bCs/>
          <w:sz w:val="20"/>
          <w:szCs w:val="20"/>
        </w:rPr>
      </w:pPr>
      <w:r>
        <w:rPr>
          <w:b/>
          <w:bCs/>
        </w:rPr>
        <w:t xml:space="preserve">Slezskou Ostravu v příštích letech </w:t>
      </w:r>
      <w:r w:rsidR="00A517FE">
        <w:rPr>
          <w:b/>
          <w:bCs/>
        </w:rPr>
        <w:t xml:space="preserve">znovu </w:t>
      </w:r>
      <w:r>
        <w:rPr>
          <w:b/>
          <w:bCs/>
        </w:rPr>
        <w:t xml:space="preserve">povede koalice </w:t>
      </w:r>
      <w:r w:rsidR="005430C4">
        <w:rPr>
          <w:b/>
          <w:bCs/>
        </w:rPr>
        <w:t>ANO</w:t>
      </w:r>
      <w:r w:rsidR="00A517FE">
        <w:rPr>
          <w:b/>
          <w:bCs/>
        </w:rPr>
        <w:t xml:space="preserve"> 2011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Ostravak</w:t>
      </w:r>
      <w:proofErr w:type="spellEnd"/>
      <w:r>
        <w:rPr>
          <w:b/>
          <w:bCs/>
        </w:rPr>
        <w:t xml:space="preserve"> a </w:t>
      </w:r>
      <w:r w:rsidR="00A517FE">
        <w:rPr>
          <w:b/>
          <w:bCs/>
        </w:rPr>
        <w:t>ODS</w:t>
      </w:r>
    </w:p>
    <w:p w14:paraId="4D986410" w14:textId="59CD3886" w:rsidR="00B84426" w:rsidRPr="00A9560A" w:rsidRDefault="00B84426" w:rsidP="005231F3">
      <w:pPr>
        <w:jc w:val="both"/>
        <w:rPr>
          <w:rFonts w:ascii="Georgia" w:hAnsi="Georgia"/>
          <w:b/>
          <w:bCs/>
          <w:sz w:val="20"/>
          <w:szCs w:val="20"/>
        </w:rPr>
      </w:pPr>
    </w:p>
    <w:p w14:paraId="7171914A" w14:textId="77777777" w:rsidR="005B36D1" w:rsidRPr="005B36D1" w:rsidRDefault="003C2A24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 xml:space="preserve">Slezská Ostrava, </w:t>
      </w:r>
      <w:r w:rsidR="00A517FE" w:rsidRPr="005B36D1">
        <w:rPr>
          <w:rFonts w:ascii="Georgia" w:hAnsi="Georgia"/>
          <w:sz w:val="20"/>
          <w:szCs w:val="20"/>
        </w:rPr>
        <w:t>22</w:t>
      </w:r>
      <w:r w:rsidRPr="005B36D1">
        <w:rPr>
          <w:rFonts w:ascii="Georgia" w:hAnsi="Georgia"/>
          <w:sz w:val="20"/>
          <w:szCs w:val="20"/>
        </w:rPr>
        <w:t xml:space="preserve">. </w:t>
      </w:r>
      <w:r w:rsidR="005430C4" w:rsidRPr="005B36D1">
        <w:rPr>
          <w:rFonts w:ascii="Georgia" w:hAnsi="Georgia"/>
          <w:sz w:val="20"/>
          <w:szCs w:val="20"/>
        </w:rPr>
        <w:t>10</w:t>
      </w:r>
      <w:r w:rsidRPr="005B36D1">
        <w:rPr>
          <w:rFonts w:ascii="Georgia" w:hAnsi="Georgia"/>
          <w:sz w:val="20"/>
          <w:szCs w:val="20"/>
        </w:rPr>
        <w:t>. 2026 -</w:t>
      </w:r>
      <w:r w:rsidRPr="005B36D1">
        <w:rPr>
          <w:rFonts w:ascii="Georgia" w:hAnsi="Georgia"/>
          <w:sz w:val="16"/>
          <w:szCs w:val="16"/>
        </w:rPr>
        <w:t xml:space="preserve"> </w:t>
      </w:r>
      <w:r w:rsidR="005B36D1" w:rsidRPr="005B36D1">
        <w:rPr>
          <w:rFonts w:ascii="Georgia" w:hAnsi="Georgia"/>
          <w:sz w:val="20"/>
          <w:szCs w:val="20"/>
        </w:rPr>
        <w:t xml:space="preserve">Vítězné hnutí ANO 2011 se dohodlo na koalici s hnutím </w:t>
      </w:r>
      <w:proofErr w:type="spellStart"/>
      <w:r w:rsidR="005B36D1" w:rsidRPr="005B36D1">
        <w:rPr>
          <w:rFonts w:ascii="Georgia" w:hAnsi="Georgia"/>
          <w:sz w:val="20"/>
          <w:szCs w:val="20"/>
        </w:rPr>
        <w:t>Ostravak</w:t>
      </w:r>
      <w:proofErr w:type="spellEnd"/>
      <w:r w:rsidR="005B36D1" w:rsidRPr="005B36D1">
        <w:rPr>
          <w:rFonts w:ascii="Georgia" w:hAnsi="Georgia"/>
          <w:sz w:val="20"/>
          <w:szCs w:val="20"/>
        </w:rPr>
        <w:t xml:space="preserve"> a ODS. Vedení městského obvodu se po osmi letech změní, dosavadního starostu Richarda </w:t>
      </w:r>
      <w:proofErr w:type="spellStart"/>
      <w:r w:rsidR="005B36D1" w:rsidRPr="005B36D1">
        <w:rPr>
          <w:rFonts w:ascii="Georgia" w:hAnsi="Georgia"/>
          <w:sz w:val="20"/>
          <w:szCs w:val="20"/>
        </w:rPr>
        <w:t>Vereše</w:t>
      </w:r>
      <w:proofErr w:type="spellEnd"/>
      <w:r w:rsidR="005B36D1" w:rsidRPr="005B36D1">
        <w:rPr>
          <w:rFonts w:ascii="Georgia" w:hAnsi="Georgia"/>
          <w:sz w:val="20"/>
          <w:szCs w:val="20"/>
        </w:rPr>
        <w:t xml:space="preserve"> vystřídá Kateřina </w:t>
      </w:r>
      <w:proofErr w:type="spellStart"/>
      <w:r w:rsidR="005B36D1" w:rsidRPr="005B36D1">
        <w:rPr>
          <w:rFonts w:ascii="Georgia" w:hAnsi="Georgia"/>
          <w:sz w:val="20"/>
          <w:szCs w:val="20"/>
        </w:rPr>
        <w:t>Krenželoková</w:t>
      </w:r>
      <w:proofErr w:type="spellEnd"/>
      <w:r w:rsidR="005B36D1" w:rsidRPr="005B36D1">
        <w:rPr>
          <w:rFonts w:ascii="Georgia" w:hAnsi="Georgia"/>
          <w:sz w:val="20"/>
          <w:szCs w:val="20"/>
        </w:rPr>
        <w:t>. Nová koalice chce navázat na rozpracované projekty a zaměřit se především na bydlení, sociální oblast a bezpečnost.</w:t>
      </w:r>
    </w:p>
    <w:p w14:paraId="2CDFBD6B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1E727D54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 xml:space="preserve">Obyvatelé Slezské Ostravy rozhodli v komunálních volbách o novém složení pětatřicetičlenného zastupitelstva. Vítězem se stalo hnutí ANO 2011 se ziskem 34,94 procenta hlasů a 13 mandátů. Druhé místo obsadili Starostové pro Ostravu Slezská se sedmi mandáty, třetí skončil </w:t>
      </w:r>
      <w:proofErr w:type="spellStart"/>
      <w:r w:rsidRPr="005B36D1">
        <w:rPr>
          <w:rFonts w:ascii="Georgia" w:hAnsi="Georgia"/>
          <w:sz w:val="20"/>
          <w:szCs w:val="20"/>
        </w:rPr>
        <w:t>Ostravak</w:t>
      </w:r>
      <w:proofErr w:type="spellEnd"/>
      <w:r w:rsidRPr="005B36D1">
        <w:rPr>
          <w:rFonts w:ascii="Georgia" w:hAnsi="Georgia"/>
          <w:sz w:val="20"/>
          <w:szCs w:val="20"/>
        </w:rPr>
        <w:t xml:space="preserve"> se šesti mandáty. Po čtyřech zastupitelích budou mít také uskupení Slezská lidem s podporou KDU-ČSL, České pirátské strany a nezávislých kandidátů a ODS. Jeden mandát získala SPD. Volební účast dosáhla 33,40 procenta.</w:t>
      </w:r>
    </w:p>
    <w:p w14:paraId="293EAF9F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64E431C3" w14:textId="5A7A8D44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 xml:space="preserve">Vítězné ANO se dohodlo na vytvoření koalice s hnutím </w:t>
      </w:r>
      <w:proofErr w:type="spellStart"/>
      <w:r w:rsidRPr="005B36D1">
        <w:rPr>
          <w:rFonts w:ascii="Georgia" w:hAnsi="Georgia"/>
          <w:sz w:val="20"/>
          <w:szCs w:val="20"/>
        </w:rPr>
        <w:t>Ostravak</w:t>
      </w:r>
      <w:proofErr w:type="spellEnd"/>
      <w:r w:rsidRPr="005B36D1">
        <w:rPr>
          <w:rFonts w:ascii="Georgia" w:hAnsi="Georgia"/>
          <w:sz w:val="20"/>
          <w:szCs w:val="20"/>
        </w:rPr>
        <w:t xml:space="preserve"> a ODS. Zástupci politických subjektů </w:t>
      </w:r>
      <w:r w:rsidR="000445C5">
        <w:rPr>
          <w:rFonts w:ascii="Georgia" w:hAnsi="Georgia"/>
          <w:sz w:val="20"/>
          <w:szCs w:val="20"/>
        </w:rPr>
        <w:t xml:space="preserve">dnes </w:t>
      </w:r>
      <w:r w:rsidRPr="005B36D1">
        <w:rPr>
          <w:rFonts w:ascii="Georgia" w:hAnsi="Georgia"/>
          <w:sz w:val="20"/>
          <w:szCs w:val="20"/>
        </w:rPr>
        <w:t>stvrdili spolupráci podpisem koaliční smlouvy. Koalice bude mít v zastupitelstvu 23 z celkových 35 mandátů. V opozici zůstanou Starostové pro Ostravu Slezská, uskupení Slezská lidem a SPD.</w:t>
      </w:r>
    </w:p>
    <w:p w14:paraId="2155FF3A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7B2D116F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 xml:space="preserve">Výsledek voleb zároveň přináší i významnou personální změnu ve vedení městského obvodu. Dosavadní starosta Richard Vereš totiž úspěšně kandidoval také na primátora Ostravy. Po osmi letech ve funkci starosty Slezské Ostravy předá vedení obvodu Kateřině </w:t>
      </w:r>
      <w:proofErr w:type="spellStart"/>
      <w:r w:rsidRPr="005B36D1">
        <w:rPr>
          <w:rFonts w:ascii="Georgia" w:hAnsi="Georgia"/>
          <w:sz w:val="20"/>
          <w:szCs w:val="20"/>
        </w:rPr>
        <w:t>Krenželokové</w:t>
      </w:r>
      <w:proofErr w:type="spellEnd"/>
      <w:r w:rsidRPr="005B36D1">
        <w:rPr>
          <w:rFonts w:ascii="Georgia" w:hAnsi="Georgia"/>
          <w:sz w:val="20"/>
          <w:szCs w:val="20"/>
        </w:rPr>
        <w:t>, která vedla vítěznou kandidátku ANO 2011.</w:t>
      </w:r>
    </w:p>
    <w:p w14:paraId="0B02C677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04846F84" w14:textId="7F5E88E3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i/>
          <w:iCs/>
          <w:sz w:val="20"/>
          <w:szCs w:val="20"/>
        </w:rPr>
        <w:t>„Výsledku si velmi vážíme a děkujeme všem, kteří nám dali svůj hlas. Je to pro nás velký závazek i potvrzení, že práce, kterou jsme v uplynulých letech odvedli, má pro obyvatele Slezské Ostravy smysl. Chceme pokračovat v rozpracovaných projektech a dotahovat je do konce,“</w:t>
      </w:r>
      <w:r w:rsidRPr="005B36D1">
        <w:rPr>
          <w:rFonts w:ascii="Georgia" w:hAnsi="Georgia"/>
          <w:sz w:val="20"/>
          <w:szCs w:val="20"/>
        </w:rPr>
        <w:t xml:space="preserve"> uvedla Kateřina </w:t>
      </w:r>
      <w:proofErr w:type="spellStart"/>
      <w:r w:rsidRPr="005B36D1">
        <w:rPr>
          <w:rFonts w:ascii="Georgia" w:hAnsi="Georgia"/>
          <w:sz w:val="20"/>
          <w:szCs w:val="20"/>
        </w:rPr>
        <w:t>Krenželoková</w:t>
      </w:r>
      <w:proofErr w:type="spellEnd"/>
      <w:r w:rsidRPr="005B36D1">
        <w:rPr>
          <w:rFonts w:ascii="Georgia" w:hAnsi="Georgia"/>
          <w:sz w:val="20"/>
          <w:szCs w:val="20"/>
        </w:rPr>
        <w:t>.</w:t>
      </w:r>
    </w:p>
    <w:p w14:paraId="67B6DBD7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6D1CAC7B" w14:textId="67C399F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>Mezi hlavní priority nového vedení budou podle koaliční dohody patřit bydlení, sociální oblast a podpora rodin. Pozornost ch</w:t>
      </w:r>
      <w:r w:rsidR="004B1DD4">
        <w:rPr>
          <w:rFonts w:ascii="Georgia" w:hAnsi="Georgia"/>
          <w:sz w:val="20"/>
          <w:szCs w:val="20"/>
        </w:rPr>
        <w:t>tějí</w:t>
      </w:r>
      <w:r w:rsidRPr="005B36D1">
        <w:rPr>
          <w:rFonts w:ascii="Georgia" w:hAnsi="Georgia"/>
          <w:sz w:val="20"/>
          <w:szCs w:val="20"/>
        </w:rPr>
        <w:t xml:space="preserve"> věnovat také bezpečnosti v</w:t>
      </w:r>
      <w:r w:rsidR="004B1DD4">
        <w:rPr>
          <w:rFonts w:ascii="Georgia" w:hAnsi="Georgia"/>
          <w:sz w:val="20"/>
          <w:szCs w:val="20"/>
        </w:rPr>
        <w:t> </w:t>
      </w:r>
      <w:r w:rsidRPr="005B36D1">
        <w:rPr>
          <w:rFonts w:ascii="Georgia" w:hAnsi="Georgia"/>
          <w:sz w:val="20"/>
          <w:szCs w:val="20"/>
        </w:rPr>
        <w:t>ulicích</w:t>
      </w:r>
      <w:r w:rsidR="004B1DD4">
        <w:rPr>
          <w:rFonts w:ascii="Georgia" w:hAnsi="Georgia"/>
          <w:sz w:val="20"/>
          <w:szCs w:val="20"/>
        </w:rPr>
        <w:t xml:space="preserve">, </w:t>
      </w:r>
      <w:r w:rsidRPr="005B36D1">
        <w:rPr>
          <w:rFonts w:ascii="Georgia" w:hAnsi="Georgia"/>
          <w:sz w:val="20"/>
          <w:szCs w:val="20"/>
        </w:rPr>
        <w:t>kvalitě veřejného prostoru</w:t>
      </w:r>
      <w:r w:rsidR="004B1DD4">
        <w:rPr>
          <w:rFonts w:ascii="Georgia" w:hAnsi="Georgia"/>
          <w:sz w:val="20"/>
          <w:szCs w:val="20"/>
        </w:rPr>
        <w:t>, rozvoji infrastruktury a modernizaci škol</w:t>
      </w:r>
      <w:r w:rsidRPr="005B36D1">
        <w:rPr>
          <w:rFonts w:ascii="Georgia" w:hAnsi="Georgia"/>
          <w:sz w:val="20"/>
          <w:szCs w:val="20"/>
        </w:rPr>
        <w:t>.</w:t>
      </w:r>
      <w:r w:rsidR="004B1DD4" w:rsidRPr="004B1DD4">
        <w:rPr>
          <w:rFonts w:ascii="Montserrat" w:hAnsi="Montserrat"/>
          <w:color w:val="000000"/>
          <w:sz w:val="26"/>
          <w:szCs w:val="26"/>
        </w:rPr>
        <w:t xml:space="preserve"> </w:t>
      </w:r>
      <w:r w:rsidR="004B1DD4" w:rsidRPr="004B1DD4">
        <w:rPr>
          <w:rFonts w:ascii="Georgia" w:hAnsi="Georgia"/>
          <w:sz w:val="20"/>
          <w:szCs w:val="20"/>
        </w:rPr>
        <w:t>Staronová koalice chce</w:t>
      </w:r>
      <w:r w:rsidR="004B1DD4">
        <w:rPr>
          <w:rFonts w:ascii="Georgia" w:hAnsi="Georgia"/>
          <w:sz w:val="20"/>
          <w:szCs w:val="20"/>
        </w:rPr>
        <w:t xml:space="preserve"> rovněž</w:t>
      </w:r>
      <w:r w:rsidR="004B1DD4" w:rsidRPr="004B1DD4">
        <w:rPr>
          <w:rFonts w:ascii="Georgia" w:hAnsi="Georgia"/>
          <w:sz w:val="20"/>
          <w:szCs w:val="20"/>
        </w:rPr>
        <w:t xml:space="preserve"> pokračovat v trendu otevřené radnice. </w:t>
      </w:r>
    </w:p>
    <w:p w14:paraId="0011E1AD" w14:textId="77777777" w:rsidR="005B36D1" w:rsidRPr="005B36D1" w:rsidRDefault="005B36D1" w:rsidP="005B36D1">
      <w:pPr>
        <w:jc w:val="both"/>
        <w:rPr>
          <w:rFonts w:ascii="Georgia" w:hAnsi="Georgia"/>
          <w:i/>
          <w:iCs/>
          <w:sz w:val="20"/>
          <w:szCs w:val="20"/>
        </w:rPr>
      </w:pPr>
    </w:p>
    <w:p w14:paraId="490B480B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i/>
          <w:iCs/>
          <w:sz w:val="20"/>
          <w:szCs w:val="20"/>
        </w:rPr>
        <w:t>„Chceme dál pracovat na dostupném bydlení, rozvíjet a podporovat sociální služby a vytvářet dobré podmínky pro rodiny. Stejně důležité pro nás zůstávají bezpečné ulice a veřejný prostor, ve kterém se lidé budou cítit dobře. Máme před sebou řadu rozpracovaných projektů a naším cílem je, aby z nich měli obyvatelé co nejdříve konkrétní užitek,“</w:t>
      </w:r>
      <w:r w:rsidRPr="005B36D1">
        <w:rPr>
          <w:rFonts w:ascii="Georgia" w:hAnsi="Georgia"/>
          <w:sz w:val="20"/>
          <w:szCs w:val="20"/>
        </w:rPr>
        <w:t xml:space="preserve"> doplnila </w:t>
      </w:r>
      <w:proofErr w:type="spellStart"/>
      <w:r w:rsidRPr="005B36D1">
        <w:rPr>
          <w:rFonts w:ascii="Georgia" w:hAnsi="Georgia"/>
          <w:sz w:val="20"/>
          <w:szCs w:val="20"/>
        </w:rPr>
        <w:t>Krenželoková</w:t>
      </w:r>
      <w:proofErr w:type="spellEnd"/>
      <w:r w:rsidRPr="005B36D1">
        <w:rPr>
          <w:rFonts w:ascii="Georgia" w:hAnsi="Georgia"/>
          <w:sz w:val="20"/>
          <w:szCs w:val="20"/>
        </w:rPr>
        <w:t>.</w:t>
      </w:r>
    </w:p>
    <w:p w14:paraId="50D7AF8E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7D76AEBA" w14:textId="238B4952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 xml:space="preserve">Podle koaliční dohody by se měl prvním místostarostou znovu stát Roman </w:t>
      </w:r>
      <w:proofErr w:type="spellStart"/>
      <w:r w:rsidRPr="005B36D1">
        <w:rPr>
          <w:rFonts w:ascii="Georgia" w:hAnsi="Georgia"/>
          <w:sz w:val="20"/>
          <w:szCs w:val="20"/>
        </w:rPr>
        <w:t>Goryczka</w:t>
      </w:r>
      <w:proofErr w:type="spellEnd"/>
      <w:r w:rsidRPr="005B36D1">
        <w:rPr>
          <w:rFonts w:ascii="Georgia" w:hAnsi="Georgia"/>
          <w:sz w:val="20"/>
          <w:szCs w:val="20"/>
        </w:rPr>
        <w:t xml:space="preserve">, lídr hnutí </w:t>
      </w:r>
      <w:proofErr w:type="spellStart"/>
      <w:r w:rsidRPr="005B36D1">
        <w:rPr>
          <w:rFonts w:ascii="Georgia" w:hAnsi="Georgia"/>
          <w:sz w:val="20"/>
          <w:szCs w:val="20"/>
        </w:rPr>
        <w:t>Ostravak</w:t>
      </w:r>
      <w:proofErr w:type="spellEnd"/>
      <w:r w:rsidRPr="005B36D1">
        <w:rPr>
          <w:rFonts w:ascii="Georgia" w:hAnsi="Georgia"/>
          <w:sz w:val="20"/>
          <w:szCs w:val="20"/>
        </w:rPr>
        <w:t xml:space="preserve"> ve</w:t>
      </w:r>
      <w:r>
        <w:rPr>
          <w:rFonts w:ascii="Georgia" w:hAnsi="Georgia"/>
          <w:sz w:val="20"/>
          <w:szCs w:val="20"/>
        </w:rPr>
        <w:t> </w:t>
      </w:r>
      <w:r w:rsidRPr="005B36D1">
        <w:rPr>
          <w:rFonts w:ascii="Georgia" w:hAnsi="Georgia"/>
          <w:sz w:val="20"/>
          <w:szCs w:val="20"/>
        </w:rPr>
        <w:t xml:space="preserve">Slezské Ostravě. </w:t>
      </w:r>
      <w:proofErr w:type="spellStart"/>
      <w:r w:rsidRPr="005B36D1">
        <w:rPr>
          <w:rFonts w:ascii="Georgia" w:hAnsi="Georgia"/>
          <w:sz w:val="20"/>
          <w:szCs w:val="20"/>
        </w:rPr>
        <w:t>Ostravak</w:t>
      </w:r>
      <w:proofErr w:type="spellEnd"/>
      <w:r w:rsidRPr="005B36D1">
        <w:rPr>
          <w:rFonts w:ascii="Georgia" w:hAnsi="Georgia"/>
          <w:sz w:val="20"/>
          <w:szCs w:val="20"/>
        </w:rPr>
        <w:t xml:space="preserve"> by měl získat také další pozici místostarostky, kterou by měla obsadit Ivona Vaňková.</w:t>
      </w:r>
    </w:p>
    <w:p w14:paraId="4D1A1519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7CA83FE9" w14:textId="1B3FF7FB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i/>
          <w:iCs/>
          <w:sz w:val="20"/>
          <w:szCs w:val="20"/>
        </w:rPr>
        <w:t>„Děkujeme všem, kteří nám v letošních komunálních volbách projevili důvěru. Vážíme si každého hlasu i</w:t>
      </w:r>
      <w:r>
        <w:rPr>
          <w:rFonts w:ascii="Georgia" w:hAnsi="Georgia"/>
          <w:i/>
          <w:iCs/>
          <w:sz w:val="20"/>
          <w:szCs w:val="20"/>
        </w:rPr>
        <w:t> </w:t>
      </w:r>
      <w:r w:rsidRPr="005B36D1">
        <w:rPr>
          <w:rFonts w:ascii="Georgia" w:hAnsi="Georgia"/>
          <w:i/>
          <w:iCs/>
          <w:sz w:val="20"/>
          <w:szCs w:val="20"/>
        </w:rPr>
        <w:t>debat, které jsme během kampaně s voliči vedli. Chceme i nadále naslouchat občanům, hledat řešení a</w:t>
      </w:r>
      <w:r>
        <w:rPr>
          <w:rFonts w:ascii="Georgia" w:hAnsi="Georgia"/>
          <w:i/>
          <w:iCs/>
          <w:sz w:val="20"/>
          <w:szCs w:val="20"/>
        </w:rPr>
        <w:t> </w:t>
      </w:r>
      <w:r w:rsidRPr="005B36D1">
        <w:rPr>
          <w:rFonts w:ascii="Georgia" w:hAnsi="Georgia"/>
          <w:i/>
          <w:iCs/>
          <w:sz w:val="20"/>
          <w:szCs w:val="20"/>
        </w:rPr>
        <w:t>odvádět poctivou práci,“</w:t>
      </w:r>
      <w:r w:rsidRPr="005B36D1">
        <w:rPr>
          <w:rFonts w:ascii="Georgia" w:hAnsi="Georgia"/>
          <w:sz w:val="20"/>
          <w:szCs w:val="20"/>
        </w:rPr>
        <w:t xml:space="preserve"> uvedl Roman </w:t>
      </w:r>
      <w:proofErr w:type="spellStart"/>
      <w:r w:rsidRPr="005B36D1">
        <w:rPr>
          <w:rFonts w:ascii="Georgia" w:hAnsi="Georgia"/>
          <w:sz w:val="20"/>
          <w:szCs w:val="20"/>
        </w:rPr>
        <w:t>Goryczka</w:t>
      </w:r>
      <w:proofErr w:type="spellEnd"/>
      <w:r w:rsidRPr="005B36D1">
        <w:rPr>
          <w:rFonts w:ascii="Georgia" w:hAnsi="Georgia"/>
          <w:sz w:val="20"/>
          <w:szCs w:val="20"/>
        </w:rPr>
        <w:t>.</w:t>
      </w:r>
    </w:p>
    <w:p w14:paraId="5DA8DA0F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31C25A93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t xml:space="preserve">V jedenáctičlenné radě by mělo mít ANO kromě starostky také dva místostarosty. Těmi by se měli stát Vladimír Lyčka a Dagmar Macháčková. Další místa v radě obsadí zástupci koaličních stran. Za ANO by mezi neuvolněné radní měli patřit Darina Kolková, Miroslava </w:t>
      </w:r>
      <w:proofErr w:type="spellStart"/>
      <w:r w:rsidRPr="005B36D1">
        <w:rPr>
          <w:rFonts w:ascii="Georgia" w:hAnsi="Georgia"/>
          <w:sz w:val="20"/>
          <w:szCs w:val="20"/>
        </w:rPr>
        <w:t>Turčíková</w:t>
      </w:r>
      <w:proofErr w:type="spellEnd"/>
      <w:r w:rsidRPr="005B36D1">
        <w:rPr>
          <w:rFonts w:ascii="Georgia" w:hAnsi="Georgia"/>
          <w:sz w:val="20"/>
          <w:szCs w:val="20"/>
        </w:rPr>
        <w:t xml:space="preserve">, Zdeněk </w:t>
      </w:r>
      <w:proofErr w:type="spellStart"/>
      <w:r w:rsidRPr="005B36D1">
        <w:rPr>
          <w:rFonts w:ascii="Georgia" w:hAnsi="Georgia"/>
          <w:sz w:val="20"/>
          <w:szCs w:val="20"/>
        </w:rPr>
        <w:t>Gvuzď</w:t>
      </w:r>
      <w:proofErr w:type="spellEnd"/>
      <w:r w:rsidRPr="005B36D1">
        <w:rPr>
          <w:rFonts w:ascii="Georgia" w:hAnsi="Georgia"/>
          <w:sz w:val="20"/>
          <w:szCs w:val="20"/>
        </w:rPr>
        <w:t xml:space="preserve">, Richard Vereš, za </w:t>
      </w:r>
      <w:proofErr w:type="spellStart"/>
      <w:r w:rsidRPr="005B36D1">
        <w:rPr>
          <w:rFonts w:ascii="Georgia" w:hAnsi="Georgia"/>
          <w:sz w:val="20"/>
          <w:szCs w:val="20"/>
        </w:rPr>
        <w:t>Ostravak</w:t>
      </w:r>
      <w:proofErr w:type="spellEnd"/>
      <w:r w:rsidRPr="005B36D1">
        <w:rPr>
          <w:rFonts w:ascii="Georgia" w:hAnsi="Georgia"/>
          <w:sz w:val="20"/>
          <w:szCs w:val="20"/>
        </w:rPr>
        <w:t xml:space="preserve"> Martin </w:t>
      </w:r>
      <w:proofErr w:type="spellStart"/>
      <w:r w:rsidRPr="005B36D1">
        <w:rPr>
          <w:rFonts w:ascii="Georgia" w:hAnsi="Georgia"/>
          <w:sz w:val="20"/>
          <w:szCs w:val="20"/>
        </w:rPr>
        <w:t>Pučok</w:t>
      </w:r>
      <w:proofErr w:type="spellEnd"/>
      <w:r w:rsidRPr="005B36D1">
        <w:rPr>
          <w:rFonts w:ascii="Georgia" w:hAnsi="Georgia"/>
          <w:sz w:val="20"/>
          <w:szCs w:val="20"/>
        </w:rPr>
        <w:t xml:space="preserve"> a za ODS Jaroslav Mlčoch.</w:t>
      </w:r>
    </w:p>
    <w:p w14:paraId="08198D2D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</w:p>
    <w:p w14:paraId="5749ADAB" w14:textId="77777777" w:rsidR="005B36D1" w:rsidRPr="005B36D1" w:rsidRDefault="005B36D1" w:rsidP="005B36D1">
      <w:pPr>
        <w:jc w:val="both"/>
        <w:rPr>
          <w:rFonts w:ascii="Georgia" w:hAnsi="Georgia"/>
          <w:sz w:val="20"/>
          <w:szCs w:val="20"/>
        </w:rPr>
      </w:pPr>
      <w:r w:rsidRPr="005B36D1">
        <w:rPr>
          <w:rFonts w:ascii="Georgia" w:hAnsi="Georgia"/>
          <w:sz w:val="20"/>
          <w:szCs w:val="20"/>
        </w:rPr>
        <w:lastRenderedPageBreak/>
        <w:t>Nově zvolené zastupitelstvo čeká ustavující zasedání, které je plánováno na 3. listopadu. Na něm se bude rozhodovat mimo jiné o obsazení funkcí a dalších organizačních otázkách spojených s fungováním zastupitelstva.</w:t>
      </w:r>
    </w:p>
    <w:p w14:paraId="7CBF424B" w14:textId="77777777" w:rsidR="005B36D1" w:rsidRPr="00163F7D" w:rsidRDefault="005B36D1" w:rsidP="005B36D1">
      <w:pPr>
        <w:rPr>
          <w:rFonts w:ascii="Georgia" w:hAnsi="Georgia"/>
          <w:sz w:val="20"/>
          <w:szCs w:val="20"/>
        </w:rPr>
      </w:pPr>
    </w:p>
    <w:p w14:paraId="05EA49D3" w14:textId="505F38B9" w:rsidR="005E4DE9" w:rsidRPr="005B36D1" w:rsidRDefault="005430C4" w:rsidP="005B36D1">
      <w:pPr>
        <w:spacing w:after="240"/>
        <w:jc w:val="both"/>
        <w:rPr>
          <w:rFonts w:ascii="Georgia" w:hAnsi="Georgia"/>
          <w:sz w:val="20"/>
          <w:szCs w:val="20"/>
        </w:rPr>
      </w:pPr>
      <w:r w:rsidRPr="005430C4">
        <w:rPr>
          <w:rFonts w:ascii="Georgia" w:hAnsi="Georgia"/>
          <w:sz w:val="20"/>
          <w:szCs w:val="20"/>
        </w:rPr>
        <w:t xml:space="preserve">Do nového zastupitelstva delegovali </w:t>
      </w:r>
      <w:proofErr w:type="spellStart"/>
      <w:r w:rsidRPr="005430C4">
        <w:rPr>
          <w:rFonts w:ascii="Georgia" w:hAnsi="Georgia"/>
          <w:sz w:val="20"/>
          <w:szCs w:val="20"/>
        </w:rPr>
        <w:t>slezkoostravští</w:t>
      </w:r>
      <w:proofErr w:type="spellEnd"/>
      <w:r w:rsidRPr="005430C4">
        <w:rPr>
          <w:rFonts w:ascii="Georgia" w:hAnsi="Georgia"/>
          <w:sz w:val="20"/>
          <w:szCs w:val="20"/>
        </w:rPr>
        <w:t xml:space="preserve"> voliči tyto </w:t>
      </w:r>
      <w:r w:rsidR="008E3FD7">
        <w:rPr>
          <w:rFonts w:ascii="Georgia" w:hAnsi="Georgia"/>
          <w:sz w:val="20"/>
          <w:szCs w:val="20"/>
        </w:rPr>
        <w:t>subjekty</w:t>
      </w:r>
      <w:r w:rsidRPr="005430C4">
        <w:rPr>
          <w:rFonts w:ascii="Georgia" w:hAnsi="Georgia"/>
          <w:sz w:val="20"/>
          <w:szCs w:val="20"/>
        </w:rPr>
        <w:t>:</w:t>
      </w:r>
    </w:p>
    <w:p w14:paraId="37640D48" w14:textId="77777777" w:rsidR="00FC7DEE" w:rsidRPr="008E3FD7" w:rsidRDefault="00D35876" w:rsidP="008E3FD7">
      <w:pPr>
        <w:rPr>
          <w:rFonts w:ascii="Georgia" w:hAnsi="Georgia"/>
          <w:sz w:val="20"/>
          <w:szCs w:val="20"/>
        </w:rPr>
      </w:pPr>
      <w:r w:rsidRPr="008E3FD7">
        <w:rPr>
          <w:rFonts w:ascii="Georgia" w:hAnsi="Georgia"/>
          <w:sz w:val="20"/>
          <w:szCs w:val="20"/>
        </w:rPr>
        <w:t xml:space="preserve">ANO 2011 – </w:t>
      </w:r>
      <w:r w:rsidR="00FC7DEE" w:rsidRPr="008E3FD7">
        <w:rPr>
          <w:rFonts w:ascii="Georgia" w:hAnsi="Georgia"/>
          <w:sz w:val="20"/>
          <w:szCs w:val="20"/>
        </w:rPr>
        <w:t>34,94</w:t>
      </w:r>
      <w:r w:rsidRPr="008E3FD7">
        <w:rPr>
          <w:rFonts w:ascii="Georgia" w:hAnsi="Georgia"/>
          <w:sz w:val="20"/>
          <w:szCs w:val="20"/>
        </w:rPr>
        <w:t xml:space="preserve"> % (</w:t>
      </w:r>
      <w:r w:rsidR="00FC7DEE" w:rsidRPr="008E3FD7">
        <w:rPr>
          <w:rFonts w:ascii="Georgia" w:hAnsi="Georgia"/>
          <w:sz w:val="20"/>
          <w:szCs w:val="20"/>
        </w:rPr>
        <w:t>13</w:t>
      </w:r>
      <w:r w:rsidRPr="008E3FD7">
        <w:rPr>
          <w:rFonts w:ascii="Georgia" w:hAnsi="Georgia"/>
          <w:sz w:val="20"/>
          <w:szCs w:val="20"/>
        </w:rPr>
        <w:t xml:space="preserve"> křesel)</w:t>
      </w:r>
    </w:p>
    <w:p w14:paraId="61F745F0" w14:textId="2E905D4F" w:rsidR="0099191E" w:rsidRPr="008E3FD7" w:rsidRDefault="00FC7DEE" w:rsidP="008E3FD7">
      <w:pPr>
        <w:rPr>
          <w:rFonts w:ascii="Georgia" w:hAnsi="Georgia"/>
          <w:sz w:val="20"/>
          <w:szCs w:val="20"/>
        </w:rPr>
      </w:pPr>
      <w:r w:rsidRPr="008E3FD7">
        <w:rPr>
          <w:rFonts w:ascii="Georgia" w:hAnsi="Georgia"/>
          <w:sz w:val="20"/>
          <w:szCs w:val="20"/>
        </w:rPr>
        <w:t>Starostové pro Ostravu Slezská – 18,21 % (7 křesel)</w:t>
      </w:r>
      <w:r w:rsidR="00D35876" w:rsidRPr="008E3FD7">
        <w:rPr>
          <w:rFonts w:ascii="Georgia" w:hAnsi="Georgia"/>
          <w:sz w:val="20"/>
          <w:szCs w:val="20"/>
        </w:rPr>
        <w:br/>
      </w:r>
      <w:proofErr w:type="spellStart"/>
      <w:r w:rsidR="00D35876" w:rsidRPr="008E3FD7">
        <w:rPr>
          <w:rFonts w:ascii="Georgia" w:hAnsi="Georgia"/>
          <w:sz w:val="20"/>
          <w:szCs w:val="20"/>
        </w:rPr>
        <w:t>Ostravak</w:t>
      </w:r>
      <w:proofErr w:type="spellEnd"/>
      <w:r w:rsidR="00D35876" w:rsidRPr="008E3FD7">
        <w:rPr>
          <w:rFonts w:ascii="Georgia" w:hAnsi="Georgia"/>
          <w:sz w:val="20"/>
          <w:szCs w:val="20"/>
        </w:rPr>
        <w:t xml:space="preserve"> – </w:t>
      </w:r>
      <w:r w:rsidRPr="008E3FD7">
        <w:rPr>
          <w:rFonts w:ascii="Georgia" w:hAnsi="Georgia"/>
          <w:sz w:val="20"/>
          <w:szCs w:val="20"/>
        </w:rPr>
        <w:t>15,66</w:t>
      </w:r>
      <w:r w:rsidR="00D35876" w:rsidRPr="008E3FD7">
        <w:rPr>
          <w:rFonts w:ascii="Georgia" w:hAnsi="Georgia"/>
          <w:sz w:val="20"/>
          <w:szCs w:val="20"/>
        </w:rPr>
        <w:t xml:space="preserve"> % (</w:t>
      </w:r>
      <w:r w:rsidRPr="008E3FD7">
        <w:rPr>
          <w:rFonts w:ascii="Georgia" w:hAnsi="Georgia"/>
          <w:sz w:val="20"/>
          <w:szCs w:val="20"/>
        </w:rPr>
        <w:t>6</w:t>
      </w:r>
      <w:r w:rsidR="00D35876" w:rsidRPr="008E3FD7">
        <w:rPr>
          <w:rFonts w:ascii="Georgia" w:hAnsi="Georgia"/>
          <w:sz w:val="20"/>
          <w:szCs w:val="20"/>
        </w:rPr>
        <w:t xml:space="preserve"> křesel)</w:t>
      </w:r>
      <w:r w:rsidR="00D35876" w:rsidRPr="008E3FD7">
        <w:rPr>
          <w:rFonts w:ascii="Georgia" w:hAnsi="Georgia"/>
          <w:sz w:val="20"/>
          <w:szCs w:val="20"/>
        </w:rPr>
        <w:br/>
        <w:t xml:space="preserve">Slezská lidem s podporou KDU-ČSL, Pirátů a nez. kandidátů – </w:t>
      </w:r>
      <w:r w:rsidRPr="008E3FD7">
        <w:rPr>
          <w:rFonts w:ascii="Georgia" w:hAnsi="Georgia"/>
          <w:sz w:val="20"/>
          <w:szCs w:val="20"/>
        </w:rPr>
        <w:t>12,78</w:t>
      </w:r>
      <w:r w:rsidR="00D35876" w:rsidRPr="008E3FD7">
        <w:rPr>
          <w:rFonts w:ascii="Georgia" w:hAnsi="Georgia"/>
          <w:sz w:val="20"/>
          <w:szCs w:val="20"/>
        </w:rPr>
        <w:t xml:space="preserve"> % (</w:t>
      </w:r>
      <w:r w:rsidRPr="008E3FD7">
        <w:rPr>
          <w:rFonts w:ascii="Georgia" w:hAnsi="Georgia"/>
          <w:sz w:val="20"/>
          <w:szCs w:val="20"/>
        </w:rPr>
        <w:t>4</w:t>
      </w:r>
      <w:r w:rsidR="00D35876" w:rsidRPr="008E3FD7">
        <w:rPr>
          <w:rFonts w:ascii="Georgia" w:hAnsi="Georgia"/>
          <w:sz w:val="20"/>
          <w:szCs w:val="20"/>
        </w:rPr>
        <w:t xml:space="preserve"> křes</w:t>
      </w:r>
      <w:r w:rsidR="0099191E" w:rsidRPr="008E3FD7">
        <w:rPr>
          <w:rFonts w:ascii="Georgia" w:hAnsi="Georgia"/>
          <w:sz w:val="20"/>
          <w:szCs w:val="20"/>
        </w:rPr>
        <w:t>el</w:t>
      </w:r>
      <w:r w:rsidR="00D35876" w:rsidRPr="008E3FD7">
        <w:rPr>
          <w:rFonts w:ascii="Georgia" w:hAnsi="Georgia"/>
          <w:sz w:val="20"/>
          <w:szCs w:val="20"/>
        </w:rPr>
        <w:t>)</w:t>
      </w:r>
      <w:r w:rsidR="00D35876" w:rsidRPr="008E3FD7">
        <w:rPr>
          <w:rFonts w:ascii="Georgia" w:hAnsi="Georgia"/>
          <w:sz w:val="20"/>
          <w:szCs w:val="20"/>
        </w:rPr>
        <w:br/>
        <w:t xml:space="preserve">ODS – </w:t>
      </w:r>
      <w:r w:rsidRPr="008E3FD7">
        <w:rPr>
          <w:rFonts w:ascii="Georgia" w:hAnsi="Georgia"/>
          <w:sz w:val="20"/>
          <w:szCs w:val="20"/>
        </w:rPr>
        <w:t>10,69</w:t>
      </w:r>
      <w:r w:rsidR="00D35876" w:rsidRPr="008E3FD7">
        <w:rPr>
          <w:rFonts w:ascii="Georgia" w:hAnsi="Georgia"/>
          <w:sz w:val="20"/>
          <w:szCs w:val="20"/>
        </w:rPr>
        <w:t xml:space="preserve"> % (</w:t>
      </w:r>
      <w:r w:rsidRPr="008E3FD7">
        <w:rPr>
          <w:rFonts w:ascii="Georgia" w:hAnsi="Georgia"/>
          <w:sz w:val="20"/>
          <w:szCs w:val="20"/>
        </w:rPr>
        <w:t>4</w:t>
      </w:r>
      <w:r w:rsidR="00D35876" w:rsidRPr="008E3FD7">
        <w:rPr>
          <w:rFonts w:ascii="Georgia" w:hAnsi="Georgia"/>
          <w:sz w:val="20"/>
          <w:szCs w:val="20"/>
        </w:rPr>
        <w:t xml:space="preserve"> křes</w:t>
      </w:r>
      <w:r w:rsidR="0099191E" w:rsidRPr="008E3FD7">
        <w:rPr>
          <w:rFonts w:ascii="Georgia" w:hAnsi="Georgia"/>
          <w:sz w:val="20"/>
          <w:szCs w:val="20"/>
        </w:rPr>
        <w:t>el</w:t>
      </w:r>
      <w:r w:rsidR="00D35876" w:rsidRPr="008E3FD7">
        <w:rPr>
          <w:rFonts w:ascii="Georgia" w:hAnsi="Georgia"/>
          <w:sz w:val="20"/>
          <w:szCs w:val="20"/>
        </w:rPr>
        <w:t>)</w:t>
      </w:r>
      <w:r w:rsidR="00D35876" w:rsidRPr="008E3FD7">
        <w:rPr>
          <w:rFonts w:ascii="Georgia" w:hAnsi="Georgia"/>
          <w:sz w:val="20"/>
          <w:szCs w:val="20"/>
        </w:rPr>
        <w:br/>
      </w:r>
      <w:r w:rsidR="0099191E" w:rsidRPr="008E3FD7">
        <w:rPr>
          <w:rFonts w:ascii="Georgia" w:hAnsi="Georgia"/>
          <w:sz w:val="20"/>
          <w:szCs w:val="20"/>
        </w:rPr>
        <w:t>SPD</w:t>
      </w:r>
      <w:r w:rsidR="00D35876" w:rsidRPr="008E3FD7">
        <w:rPr>
          <w:rFonts w:ascii="Georgia" w:hAnsi="Georgia"/>
          <w:sz w:val="20"/>
          <w:szCs w:val="20"/>
        </w:rPr>
        <w:t xml:space="preserve"> – </w:t>
      </w:r>
      <w:r w:rsidRPr="008E3FD7">
        <w:rPr>
          <w:rFonts w:ascii="Georgia" w:hAnsi="Georgia"/>
          <w:sz w:val="20"/>
          <w:szCs w:val="20"/>
        </w:rPr>
        <w:t>4,97</w:t>
      </w:r>
      <w:r w:rsidR="00D35876" w:rsidRPr="008E3FD7">
        <w:rPr>
          <w:rFonts w:ascii="Georgia" w:hAnsi="Georgia"/>
          <w:sz w:val="20"/>
          <w:szCs w:val="20"/>
        </w:rPr>
        <w:t xml:space="preserve"> %</w:t>
      </w:r>
      <w:r w:rsidR="003D42DE" w:rsidRPr="008E3FD7">
        <w:rPr>
          <w:rFonts w:ascii="Georgia" w:hAnsi="Georgia"/>
          <w:sz w:val="20"/>
          <w:szCs w:val="20"/>
        </w:rPr>
        <w:t xml:space="preserve"> (</w:t>
      </w:r>
      <w:r w:rsidRPr="008E3FD7">
        <w:rPr>
          <w:rFonts w:ascii="Georgia" w:hAnsi="Georgia"/>
          <w:sz w:val="20"/>
          <w:szCs w:val="20"/>
        </w:rPr>
        <w:t>1</w:t>
      </w:r>
      <w:r w:rsidR="003D42DE" w:rsidRPr="008E3FD7">
        <w:rPr>
          <w:rFonts w:ascii="Georgia" w:hAnsi="Georgia"/>
          <w:sz w:val="20"/>
          <w:szCs w:val="20"/>
        </w:rPr>
        <w:t xml:space="preserve"> křesl</w:t>
      </w:r>
      <w:r w:rsidRPr="008E3FD7">
        <w:rPr>
          <w:rFonts w:ascii="Georgia" w:hAnsi="Georgia"/>
          <w:sz w:val="20"/>
          <w:szCs w:val="20"/>
        </w:rPr>
        <w:t>o</w:t>
      </w:r>
      <w:r w:rsidR="003D42DE" w:rsidRPr="008E3FD7">
        <w:rPr>
          <w:rFonts w:ascii="Georgia" w:hAnsi="Georgia"/>
          <w:sz w:val="20"/>
          <w:szCs w:val="20"/>
        </w:rPr>
        <w:t>)</w:t>
      </w:r>
      <w:r w:rsidR="0099191E" w:rsidRPr="008E3FD7">
        <w:rPr>
          <w:rFonts w:ascii="Georgia" w:hAnsi="Georgia"/>
          <w:sz w:val="20"/>
          <w:szCs w:val="20"/>
        </w:rPr>
        <w:br/>
        <w:t xml:space="preserve">Ostravská levice - sdružení KSČM a nez. kandidátů – </w:t>
      </w:r>
      <w:r w:rsidR="005E44ED" w:rsidRPr="008E3FD7">
        <w:rPr>
          <w:rFonts w:ascii="Georgia" w:hAnsi="Georgia"/>
          <w:sz w:val="20"/>
          <w:szCs w:val="20"/>
        </w:rPr>
        <w:t xml:space="preserve">2,76 </w:t>
      </w:r>
      <w:r w:rsidR="0099191E" w:rsidRPr="008E3FD7">
        <w:rPr>
          <w:rFonts w:ascii="Georgia" w:hAnsi="Georgia"/>
          <w:sz w:val="20"/>
          <w:szCs w:val="20"/>
        </w:rPr>
        <w:t>%</w:t>
      </w:r>
      <w:r w:rsidR="003D42DE" w:rsidRPr="008E3FD7">
        <w:rPr>
          <w:rFonts w:ascii="Georgia" w:hAnsi="Georgia"/>
          <w:sz w:val="20"/>
          <w:szCs w:val="20"/>
        </w:rPr>
        <w:t xml:space="preserve"> (</w:t>
      </w:r>
      <w:r w:rsidR="005E44ED" w:rsidRPr="008E3FD7">
        <w:rPr>
          <w:rFonts w:ascii="Georgia" w:hAnsi="Georgia"/>
          <w:sz w:val="20"/>
          <w:szCs w:val="20"/>
        </w:rPr>
        <w:t>0</w:t>
      </w:r>
      <w:r w:rsidR="003D42DE" w:rsidRPr="008E3FD7">
        <w:rPr>
          <w:rFonts w:ascii="Georgia" w:hAnsi="Georgia"/>
          <w:sz w:val="20"/>
          <w:szCs w:val="20"/>
        </w:rPr>
        <w:t xml:space="preserve"> křesel)</w:t>
      </w:r>
    </w:p>
    <w:p w14:paraId="0AF822F2" w14:textId="77777777" w:rsidR="00A672A6" w:rsidRDefault="00A672A6" w:rsidP="00D35876"/>
    <w:p w14:paraId="54ECA507" w14:textId="77777777" w:rsidR="00A517FE" w:rsidRDefault="00A517FE" w:rsidP="00D35876"/>
    <w:p w14:paraId="1F0BA993" w14:textId="77777777" w:rsidR="00F25F89" w:rsidRPr="00347500" w:rsidRDefault="00F25F89" w:rsidP="00347500"/>
    <w:p w14:paraId="1F6260C4" w14:textId="77777777" w:rsidR="00347500" w:rsidRDefault="00347500" w:rsidP="00E3606A"/>
    <w:p w14:paraId="79F28E38" w14:textId="77777777" w:rsidR="00163F7D" w:rsidRDefault="00163F7D" w:rsidP="00E3606A"/>
    <w:p w14:paraId="614ED277" w14:textId="77777777" w:rsidR="00163F7D" w:rsidRDefault="00163F7D" w:rsidP="00E3606A"/>
    <w:p w14:paraId="4DA26518" w14:textId="77777777" w:rsidR="00163F7D" w:rsidRDefault="00163F7D" w:rsidP="00E3606A"/>
    <w:p w14:paraId="55EA61E4" w14:textId="77777777" w:rsidR="00163F7D" w:rsidRDefault="00163F7D" w:rsidP="00E3606A"/>
    <w:p w14:paraId="56FF860E" w14:textId="77777777" w:rsidR="00163F7D" w:rsidRDefault="00163F7D" w:rsidP="00E3606A"/>
    <w:p w14:paraId="16F5CBD0" w14:textId="77777777" w:rsidR="00163F7D" w:rsidRDefault="00163F7D" w:rsidP="00E3606A"/>
    <w:p w14:paraId="7412A7D7" w14:textId="77777777" w:rsidR="00163F7D" w:rsidRDefault="00163F7D" w:rsidP="00E3606A"/>
    <w:p w14:paraId="2F47FC28" w14:textId="77777777" w:rsidR="00163F7D" w:rsidRDefault="00163F7D" w:rsidP="00E3606A"/>
    <w:p w14:paraId="05AE4106" w14:textId="77777777" w:rsidR="00163F7D" w:rsidRDefault="00163F7D" w:rsidP="00E3606A"/>
    <w:p w14:paraId="0EBD1B28" w14:textId="77777777" w:rsidR="00163F7D" w:rsidRDefault="00163F7D" w:rsidP="00E3606A"/>
    <w:p w14:paraId="09F24F51" w14:textId="77777777" w:rsidR="00163F7D" w:rsidRDefault="00163F7D" w:rsidP="00E3606A"/>
    <w:p w14:paraId="4A9A116A" w14:textId="77777777" w:rsidR="00163F7D" w:rsidRDefault="00163F7D" w:rsidP="00E3606A"/>
    <w:p w14:paraId="37A39C44" w14:textId="77777777" w:rsidR="00163F7D" w:rsidRDefault="00163F7D" w:rsidP="00E3606A"/>
    <w:p w14:paraId="39AF5A6A" w14:textId="77777777" w:rsidR="00163F7D" w:rsidRDefault="00163F7D" w:rsidP="00E3606A"/>
    <w:p w14:paraId="65CF4E05" w14:textId="77777777" w:rsidR="00654D3A" w:rsidRPr="00D35876" w:rsidRDefault="00654D3A" w:rsidP="00E3606A"/>
    <w:sectPr w:rsidR="00654D3A" w:rsidRPr="00D35876" w:rsidSect="003515A0">
      <w:headerReference w:type="default" r:id="rId8"/>
      <w:footerReference w:type="default" r:id="rId9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25043" w14:textId="77777777" w:rsidR="00FE2DA6" w:rsidRDefault="00FE2DA6">
      <w:r>
        <w:separator/>
      </w:r>
    </w:p>
    <w:p w14:paraId="50EDF813" w14:textId="77777777" w:rsidR="00FE2DA6" w:rsidRDefault="00FE2DA6"/>
  </w:endnote>
  <w:endnote w:type="continuationSeparator" w:id="0">
    <w:p w14:paraId="088EBD4F" w14:textId="77777777" w:rsidR="00FE2DA6" w:rsidRDefault="00FE2DA6">
      <w:r>
        <w:continuationSeparator/>
      </w:r>
    </w:p>
    <w:p w14:paraId="67013B0A" w14:textId="77777777" w:rsidR="00FE2DA6" w:rsidRDefault="00FE2D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84C99" w14:textId="77777777" w:rsidR="00FE2DA6" w:rsidRDefault="00FE2DA6">
      <w:r>
        <w:separator/>
      </w:r>
    </w:p>
    <w:p w14:paraId="596F3E2E" w14:textId="77777777" w:rsidR="00FE2DA6" w:rsidRDefault="00FE2DA6"/>
  </w:footnote>
  <w:footnote w:type="continuationSeparator" w:id="0">
    <w:p w14:paraId="7D90D2A5" w14:textId="77777777" w:rsidR="00FE2DA6" w:rsidRDefault="00FE2DA6">
      <w:r>
        <w:continuationSeparator/>
      </w:r>
    </w:p>
    <w:p w14:paraId="37EE0066" w14:textId="77777777" w:rsidR="00FE2DA6" w:rsidRDefault="00FE2D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23D5"/>
    <w:rsid w:val="00006585"/>
    <w:rsid w:val="00006FE7"/>
    <w:rsid w:val="000075FD"/>
    <w:rsid w:val="0001047B"/>
    <w:rsid w:val="00010C09"/>
    <w:rsid w:val="00015249"/>
    <w:rsid w:val="00016D9F"/>
    <w:rsid w:val="00021B0D"/>
    <w:rsid w:val="00022B5F"/>
    <w:rsid w:val="00024511"/>
    <w:rsid w:val="00027D8D"/>
    <w:rsid w:val="00031A33"/>
    <w:rsid w:val="00032818"/>
    <w:rsid w:val="00037A6B"/>
    <w:rsid w:val="000445C5"/>
    <w:rsid w:val="00045474"/>
    <w:rsid w:val="000521A4"/>
    <w:rsid w:val="00052DDF"/>
    <w:rsid w:val="00057FBF"/>
    <w:rsid w:val="000824EA"/>
    <w:rsid w:val="00087786"/>
    <w:rsid w:val="00087DD1"/>
    <w:rsid w:val="0009000B"/>
    <w:rsid w:val="00093F6F"/>
    <w:rsid w:val="000A2660"/>
    <w:rsid w:val="000A4F60"/>
    <w:rsid w:val="000B318B"/>
    <w:rsid w:val="000C069F"/>
    <w:rsid w:val="000C4D30"/>
    <w:rsid w:val="000C4EBA"/>
    <w:rsid w:val="000C61D4"/>
    <w:rsid w:val="000C7289"/>
    <w:rsid w:val="000D061D"/>
    <w:rsid w:val="000D1165"/>
    <w:rsid w:val="000E1A5A"/>
    <w:rsid w:val="000F3D6D"/>
    <w:rsid w:val="000F5266"/>
    <w:rsid w:val="000F5329"/>
    <w:rsid w:val="001013C1"/>
    <w:rsid w:val="00102260"/>
    <w:rsid w:val="00102F1A"/>
    <w:rsid w:val="001049F9"/>
    <w:rsid w:val="00117B0B"/>
    <w:rsid w:val="00121E63"/>
    <w:rsid w:val="00124374"/>
    <w:rsid w:val="00130B77"/>
    <w:rsid w:val="00130C79"/>
    <w:rsid w:val="00135CF0"/>
    <w:rsid w:val="00136E0D"/>
    <w:rsid w:val="00145682"/>
    <w:rsid w:val="00157D3F"/>
    <w:rsid w:val="00163F7D"/>
    <w:rsid w:val="00164785"/>
    <w:rsid w:val="001675D3"/>
    <w:rsid w:val="00173120"/>
    <w:rsid w:val="00173BA4"/>
    <w:rsid w:val="00176257"/>
    <w:rsid w:val="00181682"/>
    <w:rsid w:val="00184A61"/>
    <w:rsid w:val="0018728F"/>
    <w:rsid w:val="001943FF"/>
    <w:rsid w:val="00196C35"/>
    <w:rsid w:val="001A1FF8"/>
    <w:rsid w:val="001A3C10"/>
    <w:rsid w:val="001B008E"/>
    <w:rsid w:val="001B58E9"/>
    <w:rsid w:val="001C24B0"/>
    <w:rsid w:val="001E02A4"/>
    <w:rsid w:val="001E1B55"/>
    <w:rsid w:val="001E1C75"/>
    <w:rsid w:val="001E310E"/>
    <w:rsid w:val="001F610E"/>
    <w:rsid w:val="00205A85"/>
    <w:rsid w:val="002241F9"/>
    <w:rsid w:val="002246B3"/>
    <w:rsid w:val="00226C2D"/>
    <w:rsid w:val="00235FD9"/>
    <w:rsid w:val="0023761D"/>
    <w:rsid w:val="002378F3"/>
    <w:rsid w:val="00237FC6"/>
    <w:rsid w:val="00241DE2"/>
    <w:rsid w:val="00242DF6"/>
    <w:rsid w:val="0026466D"/>
    <w:rsid w:val="00276492"/>
    <w:rsid w:val="002824B0"/>
    <w:rsid w:val="00283FCC"/>
    <w:rsid w:val="002947E4"/>
    <w:rsid w:val="00294BB6"/>
    <w:rsid w:val="002B21A5"/>
    <w:rsid w:val="002B2A62"/>
    <w:rsid w:val="002B2B04"/>
    <w:rsid w:val="002B2BB3"/>
    <w:rsid w:val="002C6CA3"/>
    <w:rsid w:val="002D0ABC"/>
    <w:rsid w:val="002D28E1"/>
    <w:rsid w:val="002D6FB3"/>
    <w:rsid w:val="002D7525"/>
    <w:rsid w:val="002F4AB2"/>
    <w:rsid w:val="002F593E"/>
    <w:rsid w:val="002F7B39"/>
    <w:rsid w:val="003009E2"/>
    <w:rsid w:val="0030133F"/>
    <w:rsid w:val="0030136E"/>
    <w:rsid w:val="00302931"/>
    <w:rsid w:val="003100D8"/>
    <w:rsid w:val="003107E4"/>
    <w:rsid w:val="00314266"/>
    <w:rsid w:val="00316951"/>
    <w:rsid w:val="003174E7"/>
    <w:rsid w:val="0032075A"/>
    <w:rsid w:val="00321A09"/>
    <w:rsid w:val="00330970"/>
    <w:rsid w:val="003318D2"/>
    <w:rsid w:val="00333D51"/>
    <w:rsid w:val="0033654D"/>
    <w:rsid w:val="003435ED"/>
    <w:rsid w:val="0034579D"/>
    <w:rsid w:val="00347500"/>
    <w:rsid w:val="003515A0"/>
    <w:rsid w:val="00355529"/>
    <w:rsid w:val="00357665"/>
    <w:rsid w:val="0036083D"/>
    <w:rsid w:val="0037159E"/>
    <w:rsid w:val="00375EEC"/>
    <w:rsid w:val="00382439"/>
    <w:rsid w:val="003835B6"/>
    <w:rsid w:val="003A6EF5"/>
    <w:rsid w:val="003B3FF7"/>
    <w:rsid w:val="003C19F3"/>
    <w:rsid w:val="003C2A24"/>
    <w:rsid w:val="003D0498"/>
    <w:rsid w:val="003D1FFF"/>
    <w:rsid w:val="003D42DE"/>
    <w:rsid w:val="003F0C63"/>
    <w:rsid w:val="003F3924"/>
    <w:rsid w:val="003F432D"/>
    <w:rsid w:val="003F5F46"/>
    <w:rsid w:val="00401848"/>
    <w:rsid w:val="00401EE8"/>
    <w:rsid w:val="00404DB7"/>
    <w:rsid w:val="00411078"/>
    <w:rsid w:val="00411F00"/>
    <w:rsid w:val="00416F17"/>
    <w:rsid w:val="004407F4"/>
    <w:rsid w:val="004408B8"/>
    <w:rsid w:val="00441BD7"/>
    <w:rsid w:val="00441D04"/>
    <w:rsid w:val="00442BAE"/>
    <w:rsid w:val="004436C5"/>
    <w:rsid w:val="004444B4"/>
    <w:rsid w:val="0044728C"/>
    <w:rsid w:val="004473BB"/>
    <w:rsid w:val="00455867"/>
    <w:rsid w:val="00462860"/>
    <w:rsid w:val="00472086"/>
    <w:rsid w:val="0047711E"/>
    <w:rsid w:val="00477F1C"/>
    <w:rsid w:val="0048743E"/>
    <w:rsid w:val="00487753"/>
    <w:rsid w:val="00487C24"/>
    <w:rsid w:val="004A04C9"/>
    <w:rsid w:val="004A3BF1"/>
    <w:rsid w:val="004B146A"/>
    <w:rsid w:val="004B1DD4"/>
    <w:rsid w:val="004C20CC"/>
    <w:rsid w:val="004C3D9C"/>
    <w:rsid w:val="004C4E9F"/>
    <w:rsid w:val="004D00FE"/>
    <w:rsid w:val="004D13D4"/>
    <w:rsid w:val="004D1E51"/>
    <w:rsid w:val="004D1FA8"/>
    <w:rsid w:val="004F5075"/>
    <w:rsid w:val="00503530"/>
    <w:rsid w:val="00514D5C"/>
    <w:rsid w:val="005231F3"/>
    <w:rsid w:val="00534F7D"/>
    <w:rsid w:val="00535652"/>
    <w:rsid w:val="005430C4"/>
    <w:rsid w:val="00545C0A"/>
    <w:rsid w:val="00550B6A"/>
    <w:rsid w:val="00552BF8"/>
    <w:rsid w:val="00555BC6"/>
    <w:rsid w:val="005624AF"/>
    <w:rsid w:val="00563AD7"/>
    <w:rsid w:val="00564A20"/>
    <w:rsid w:val="00565330"/>
    <w:rsid w:val="00567A32"/>
    <w:rsid w:val="005707CD"/>
    <w:rsid w:val="00572C78"/>
    <w:rsid w:val="00583324"/>
    <w:rsid w:val="00594E82"/>
    <w:rsid w:val="005A3F27"/>
    <w:rsid w:val="005B36D1"/>
    <w:rsid w:val="005B41AA"/>
    <w:rsid w:val="005C48A2"/>
    <w:rsid w:val="005C528D"/>
    <w:rsid w:val="005E44ED"/>
    <w:rsid w:val="005E4DE9"/>
    <w:rsid w:val="005E604B"/>
    <w:rsid w:val="005F03A0"/>
    <w:rsid w:val="005F1173"/>
    <w:rsid w:val="005F553C"/>
    <w:rsid w:val="005F6225"/>
    <w:rsid w:val="0060302B"/>
    <w:rsid w:val="00617138"/>
    <w:rsid w:val="00627515"/>
    <w:rsid w:val="00627570"/>
    <w:rsid w:val="00640209"/>
    <w:rsid w:val="00654D3A"/>
    <w:rsid w:val="00672268"/>
    <w:rsid w:val="00677BD4"/>
    <w:rsid w:val="00681AD9"/>
    <w:rsid w:val="006877D1"/>
    <w:rsid w:val="006879B1"/>
    <w:rsid w:val="006915F4"/>
    <w:rsid w:val="0069217E"/>
    <w:rsid w:val="006A0DB1"/>
    <w:rsid w:val="006A4F1B"/>
    <w:rsid w:val="006A6309"/>
    <w:rsid w:val="006B2485"/>
    <w:rsid w:val="006B7E69"/>
    <w:rsid w:val="006C2E30"/>
    <w:rsid w:val="006C3EC1"/>
    <w:rsid w:val="006D2D02"/>
    <w:rsid w:val="006D4B6C"/>
    <w:rsid w:val="006D54E2"/>
    <w:rsid w:val="006F52A7"/>
    <w:rsid w:val="00705261"/>
    <w:rsid w:val="00710DC5"/>
    <w:rsid w:val="00714A93"/>
    <w:rsid w:val="00716321"/>
    <w:rsid w:val="007211B7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0AA8"/>
    <w:rsid w:val="00761ECF"/>
    <w:rsid w:val="00762331"/>
    <w:rsid w:val="0076645A"/>
    <w:rsid w:val="007665FF"/>
    <w:rsid w:val="0077262D"/>
    <w:rsid w:val="007813EE"/>
    <w:rsid w:val="00785C27"/>
    <w:rsid w:val="00786571"/>
    <w:rsid w:val="00787544"/>
    <w:rsid w:val="00790102"/>
    <w:rsid w:val="00794DEA"/>
    <w:rsid w:val="007A4845"/>
    <w:rsid w:val="007A77A2"/>
    <w:rsid w:val="007B0D05"/>
    <w:rsid w:val="007B6437"/>
    <w:rsid w:val="007C110F"/>
    <w:rsid w:val="007C14DF"/>
    <w:rsid w:val="007C2EEB"/>
    <w:rsid w:val="007D1CC4"/>
    <w:rsid w:val="007D2E03"/>
    <w:rsid w:val="007E3F44"/>
    <w:rsid w:val="007E58EC"/>
    <w:rsid w:val="007E646E"/>
    <w:rsid w:val="007E7D5E"/>
    <w:rsid w:val="007F4115"/>
    <w:rsid w:val="007F5C98"/>
    <w:rsid w:val="00803C85"/>
    <w:rsid w:val="00804CEA"/>
    <w:rsid w:val="00812D32"/>
    <w:rsid w:val="0081487D"/>
    <w:rsid w:val="00820C7C"/>
    <w:rsid w:val="008210F4"/>
    <w:rsid w:val="008231C6"/>
    <w:rsid w:val="0082338D"/>
    <w:rsid w:val="00833551"/>
    <w:rsid w:val="008377F2"/>
    <w:rsid w:val="0084021A"/>
    <w:rsid w:val="008412B5"/>
    <w:rsid w:val="00841E5A"/>
    <w:rsid w:val="008459DA"/>
    <w:rsid w:val="00845B42"/>
    <w:rsid w:val="00851975"/>
    <w:rsid w:val="00854B52"/>
    <w:rsid w:val="008602DB"/>
    <w:rsid w:val="00861363"/>
    <w:rsid w:val="0086798B"/>
    <w:rsid w:val="00871556"/>
    <w:rsid w:val="008843A7"/>
    <w:rsid w:val="00884885"/>
    <w:rsid w:val="00890E1D"/>
    <w:rsid w:val="008A5124"/>
    <w:rsid w:val="008A5262"/>
    <w:rsid w:val="008B370A"/>
    <w:rsid w:val="008B3DF8"/>
    <w:rsid w:val="008C6E52"/>
    <w:rsid w:val="008C766C"/>
    <w:rsid w:val="008C77F7"/>
    <w:rsid w:val="008C7AE9"/>
    <w:rsid w:val="008E1C21"/>
    <w:rsid w:val="008E3FD7"/>
    <w:rsid w:val="008E599C"/>
    <w:rsid w:val="008E6467"/>
    <w:rsid w:val="008E768E"/>
    <w:rsid w:val="00906ED3"/>
    <w:rsid w:val="00910198"/>
    <w:rsid w:val="00911F42"/>
    <w:rsid w:val="00915A79"/>
    <w:rsid w:val="00925C88"/>
    <w:rsid w:val="00937052"/>
    <w:rsid w:val="009379CE"/>
    <w:rsid w:val="00937B0A"/>
    <w:rsid w:val="00946258"/>
    <w:rsid w:val="009521D7"/>
    <w:rsid w:val="00953304"/>
    <w:rsid w:val="00956262"/>
    <w:rsid w:val="009576E8"/>
    <w:rsid w:val="00960FF5"/>
    <w:rsid w:val="00963322"/>
    <w:rsid w:val="00970840"/>
    <w:rsid w:val="00972DE4"/>
    <w:rsid w:val="00973009"/>
    <w:rsid w:val="009835DE"/>
    <w:rsid w:val="0099191E"/>
    <w:rsid w:val="0099578B"/>
    <w:rsid w:val="009970E7"/>
    <w:rsid w:val="009A1596"/>
    <w:rsid w:val="009A226D"/>
    <w:rsid w:val="009A3E15"/>
    <w:rsid w:val="009B23DF"/>
    <w:rsid w:val="009B381E"/>
    <w:rsid w:val="009C0CAB"/>
    <w:rsid w:val="009C1433"/>
    <w:rsid w:val="009C1C25"/>
    <w:rsid w:val="009C2F4C"/>
    <w:rsid w:val="009C490E"/>
    <w:rsid w:val="009C72F7"/>
    <w:rsid w:val="009D04BE"/>
    <w:rsid w:val="009D1E02"/>
    <w:rsid w:val="009D75FD"/>
    <w:rsid w:val="009D786A"/>
    <w:rsid w:val="009E04B6"/>
    <w:rsid w:val="009E4356"/>
    <w:rsid w:val="009E7FE9"/>
    <w:rsid w:val="009F0029"/>
    <w:rsid w:val="009F0499"/>
    <w:rsid w:val="009F452F"/>
    <w:rsid w:val="009F7240"/>
    <w:rsid w:val="009F7334"/>
    <w:rsid w:val="009F751B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361E"/>
    <w:rsid w:val="00A1633C"/>
    <w:rsid w:val="00A23C79"/>
    <w:rsid w:val="00A2433C"/>
    <w:rsid w:val="00A24856"/>
    <w:rsid w:val="00A26FDD"/>
    <w:rsid w:val="00A36A1B"/>
    <w:rsid w:val="00A43496"/>
    <w:rsid w:val="00A4404F"/>
    <w:rsid w:val="00A443F4"/>
    <w:rsid w:val="00A517FE"/>
    <w:rsid w:val="00A51A79"/>
    <w:rsid w:val="00A56023"/>
    <w:rsid w:val="00A60F8D"/>
    <w:rsid w:val="00A62423"/>
    <w:rsid w:val="00A63C5B"/>
    <w:rsid w:val="00A660AC"/>
    <w:rsid w:val="00A672A6"/>
    <w:rsid w:val="00A76067"/>
    <w:rsid w:val="00A778D3"/>
    <w:rsid w:val="00A83E40"/>
    <w:rsid w:val="00A94C0B"/>
    <w:rsid w:val="00A9560A"/>
    <w:rsid w:val="00A97DC8"/>
    <w:rsid w:val="00AA0C17"/>
    <w:rsid w:val="00AA7502"/>
    <w:rsid w:val="00AB0FBE"/>
    <w:rsid w:val="00AB4726"/>
    <w:rsid w:val="00AB6F86"/>
    <w:rsid w:val="00AC3D44"/>
    <w:rsid w:val="00AC3D4B"/>
    <w:rsid w:val="00AD07B4"/>
    <w:rsid w:val="00AD4157"/>
    <w:rsid w:val="00AD42D3"/>
    <w:rsid w:val="00AD62C5"/>
    <w:rsid w:val="00AD6D19"/>
    <w:rsid w:val="00AD70D9"/>
    <w:rsid w:val="00AE209C"/>
    <w:rsid w:val="00AE7070"/>
    <w:rsid w:val="00B22180"/>
    <w:rsid w:val="00B264A5"/>
    <w:rsid w:val="00B30281"/>
    <w:rsid w:val="00B30D40"/>
    <w:rsid w:val="00B333A5"/>
    <w:rsid w:val="00B34FEF"/>
    <w:rsid w:val="00B35146"/>
    <w:rsid w:val="00B351F9"/>
    <w:rsid w:val="00B43C8A"/>
    <w:rsid w:val="00B43F02"/>
    <w:rsid w:val="00B46484"/>
    <w:rsid w:val="00B471DF"/>
    <w:rsid w:val="00B55699"/>
    <w:rsid w:val="00B55A8F"/>
    <w:rsid w:val="00B578C4"/>
    <w:rsid w:val="00B64B77"/>
    <w:rsid w:val="00B65307"/>
    <w:rsid w:val="00B65F78"/>
    <w:rsid w:val="00B764CF"/>
    <w:rsid w:val="00B80EDA"/>
    <w:rsid w:val="00B81956"/>
    <w:rsid w:val="00B84426"/>
    <w:rsid w:val="00B93122"/>
    <w:rsid w:val="00B979E6"/>
    <w:rsid w:val="00BA1D1A"/>
    <w:rsid w:val="00BA4CEE"/>
    <w:rsid w:val="00BA58D6"/>
    <w:rsid w:val="00BA64CB"/>
    <w:rsid w:val="00BA74F0"/>
    <w:rsid w:val="00BB5DF4"/>
    <w:rsid w:val="00BB61B6"/>
    <w:rsid w:val="00BC0B61"/>
    <w:rsid w:val="00BC68C1"/>
    <w:rsid w:val="00BD3F30"/>
    <w:rsid w:val="00BD46F7"/>
    <w:rsid w:val="00BE096E"/>
    <w:rsid w:val="00BE43AF"/>
    <w:rsid w:val="00BE5E42"/>
    <w:rsid w:val="00BF0D84"/>
    <w:rsid w:val="00BF12CE"/>
    <w:rsid w:val="00BF2EF2"/>
    <w:rsid w:val="00BF3356"/>
    <w:rsid w:val="00C02B4D"/>
    <w:rsid w:val="00C134C2"/>
    <w:rsid w:val="00C21BC6"/>
    <w:rsid w:val="00C225EB"/>
    <w:rsid w:val="00C26F24"/>
    <w:rsid w:val="00C273D1"/>
    <w:rsid w:val="00C31788"/>
    <w:rsid w:val="00C33D57"/>
    <w:rsid w:val="00C361EE"/>
    <w:rsid w:val="00C371D9"/>
    <w:rsid w:val="00C37EB8"/>
    <w:rsid w:val="00C41844"/>
    <w:rsid w:val="00C41E80"/>
    <w:rsid w:val="00C424F6"/>
    <w:rsid w:val="00C43037"/>
    <w:rsid w:val="00C52BFE"/>
    <w:rsid w:val="00C553BA"/>
    <w:rsid w:val="00C62645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3F95"/>
    <w:rsid w:val="00C9452E"/>
    <w:rsid w:val="00C9697F"/>
    <w:rsid w:val="00C96F52"/>
    <w:rsid w:val="00CA02BA"/>
    <w:rsid w:val="00CA1FDC"/>
    <w:rsid w:val="00CA2310"/>
    <w:rsid w:val="00CA535E"/>
    <w:rsid w:val="00CC1CC3"/>
    <w:rsid w:val="00CC49EE"/>
    <w:rsid w:val="00CC4D6F"/>
    <w:rsid w:val="00CD19F4"/>
    <w:rsid w:val="00CD3052"/>
    <w:rsid w:val="00CD3320"/>
    <w:rsid w:val="00CE028A"/>
    <w:rsid w:val="00CE1816"/>
    <w:rsid w:val="00CE1E45"/>
    <w:rsid w:val="00CF0040"/>
    <w:rsid w:val="00CF0D16"/>
    <w:rsid w:val="00D11648"/>
    <w:rsid w:val="00D11C6D"/>
    <w:rsid w:val="00D269BE"/>
    <w:rsid w:val="00D30379"/>
    <w:rsid w:val="00D30E9E"/>
    <w:rsid w:val="00D31547"/>
    <w:rsid w:val="00D32F4E"/>
    <w:rsid w:val="00D338E8"/>
    <w:rsid w:val="00D35876"/>
    <w:rsid w:val="00D44CFA"/>
    <w:rsid w:val="00D475D7"/>
    <w:rsid w:val="00D525BB"/>
    <w:rsid w:val="00D732A6"/>
    <w:rsid w:val="00D740F4"/>
    <w:rsid w:val="00D75210"/>
    <w:rsid w:val="00D8114E"/>
    <w:rsid w:val="00D863EB"/>
    <w:rsid w:val="00D865EF"/>
    <w:rsid w:val="00D90512"/>
    <w:rsid w:val="00D9228E"/>
    <w:rsid w:val="00D9289A"/>
    <w:rsid w:val="00D949EB"/>
    <w:rsid w:val="00D974E7"/>
    <w:rsid w:val="00DA1FBA"/>
    <w:rsid w:val="00DA34D6"/>
    <w:rsid w:val="00DB02D6"/>
    <w:rsid w:val="00DB335F"/>
    <w:rsid w:val="00DB4AE6"/>
    <w:rsid w:val="00DB679C"/>
    <w:rsid w:val="00DC4911"/>
    <w:rsid w:val="00DD19EB"/>
    <w:rsid w:val="00DD37B7"/>
    <w:rsid w:val="00DE117E"/>
    <w:rsid w:val="00DE1EE7"/>
    <w:rsid w:val="00DE7668"/>
    <w:rsid w:val="00DF0C24"/>
    <w:rsid w:val="00DF13AF"/>
    <w:rsid w:val="00DF1420"/>
    <w:rsid w:val="00DF21AF"/>
    <w:rsid w:val="00DF5FD4"/>
    <w:rsid w:val="00DF6EFD"/>
    <w:rsid w:val="00E05A1B"/>
    <w:rsid w:val="00E16359"/>
    <w:rsid w:val="00E17094"/>
    <w:rsid w:val="00E22CA8"/>
    <w:rsid w:val="00E26BCD"/>
    <w:rsid w:val="00E27D11"/>
    <w:rsid w:val="00E3146C"/>
    <w:rsid w:val="00E330F4"/>
    <w:rsid w:val="00E3596F"/>
    <w:rsid w:val="00E36069"/>
    <w:rsid w:val="00E3606A"/>
    <w:rsid w:val="00E408B1"/>
    <w:rsid w:val="00E413BC"/>
    <w:rsid w:val="00E44867"/>
    <w:rsid w:val="00E45A85"/>
    <w:rsid w:val="00E7192B"/>
    <w:rsid w:val="00E76209"/>
    <w:rsid w:val="00E81752"/>
    <w:rsid w:val="00E8419D"/>
    <w:rsid w:val="00E93BD0"/>
    <w:rsid w:val="00E9511F"/>
    <w:rsid w:val="00E95839"/>
    <w:rsid w:val="00E974C2"/>
    <w:rsid w:val="00E97C16"/>
    <w:rsid w:val="00EA10ED"/>
    <w:rsid w:val="00EA31D6"/>
    <w:rsid w:val="00EB6EE5"/>
    <w:rsid w:val="00EB78BC"/>
    <w:rsid w:val="00EC2F66"/>
    <w:rsid w:val="00EC38DC"/>
    <w:rsid w:val="00EC50FB"/>
    <w:rsid w:val="00EC6B01"/>
    <w:rsid w:val="00EC74F8"/>
    <w:rsid w:val="00ED0AE1"/>
    <w:rsid w:val="00ED5054"/>
    <w:rsid w:val="00ED6585"/>
    <w:rsid w:val="00ED73A9"/>
    <w:rsid w:val="00EE0A6F"/>
    <w:rsid w:val="00EE0AE9"/>
    <w:rsid w:val="00EF00D8"/>
    <w:rsid w:val="00EF14BD"/>
    <w:rsid w:val="00EF1EDD"/>
    <w:rsid w:val="00EF3938"/>
    <w:rsid w:val="00EF4034"/>
    <w:rsid w:val="00EF62D2"/>
    <w:rsid w:val="00F0732C"/>
    <w:rsid w:val="00F1037D"/>
    <w:rsid w:val="00F12FDA"/>
    <w:rsid w:val="00F15186"/>
    <w:rsid w:val="00F20213"/>
    <w:rsid w:val="00F2166B"/>
    <w:rsid w:val="00F25F89"/>
    <w:rsid w:val="00F30071"/>
    <w:rsid w:val="00F4038F"/>
    <w:rsid w:val="00F433D0"/>
    <w:rsid w:val="00F4386D"/>
    <w:rsid w:val="00F4487F"/>
    <w:rsid w:val="00F56031"/>
    <w:rsid w:val="00F56BA7"/>
    <w:rsid w:val="00F605DA"/>
    <w:rsid w:val="00F60A33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A4C92"/>
    <w:rsid w:val="00FB2783"/>
    <w:rsid w:val="00FC0F5E"/>
    <w:rsid w:val="00FC2823"/>
    <w:rsid w:val="00FC4D8D"/>
    <w:rsid w:val="00FC7DEE"/>
    <w:rsid w:val="00FD1220"/>
    <w:rsid w:val="00FD471A"/>
    <w:rsid w:val="00FD5E5D"/>
    <w:rsid w:val="00FE2355"/>
    <w:rsid w:val="00FE2DA6"/>
    <w:rsid w:val="00FE2E7F"/>
    <w:rsid w:val="00FE428C"/>
    <w:rsid w:val="00FF3338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99</TotalTime>
  <Pages>2</Pages>
  <Words>601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4140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6</cp:revision>
  <cp:lastPrinted>2026-10-22T08:52:00Z</cp:lastPrinted>
  <dcterms:created xsi:type="dcterms:W3CDTF">2026-10-22T06:46:00Z</dcterms:created>
  <dcterms:modified xsi:type="dcterms:W3CDTF">2026-10-22T11:17:00Z</dcterms:modified>
</cp:coreProperties>
</file>